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06A" w:rsidRDefault="00F2606A" w:rsidP="00E72F07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№1 «Логическая картинка 3»</w:t>
      </w:r>
    </w:p>
    <w:p w:rsidR="00F2606A" w:rsidRDefault="00F2606A" w:rsidP="00E72F07">
      <w:pPr>
        <w:rPr>
          <w:rFonts w:ascii="Georgia" w:hAnsi="Georgia"/>
          <w:color w:val="323A46"/>
          <w:sz w:val="26"/>
          <w:szCs w:val="26"/>
          <w:shd w:val="clear" w:color="auto" w:fill="FFFFFF"/>
        </w:rPr>
      </w:pPr>
      <w:r>
        <w:rPr>
          <w:rFonts w:ascii="Georgia" w:hAnsi="Georgia"/>
          <w:color w:val="323A46"/>
          <w:sz w:val="26"/>
          <w:szCs w:val="26"/>
          <w:shd w:val="clear" w:color="auto" w:fill="FFFFFF"/>
        </w:rPr>
        <w:t>На рисунке вы видите участок железной дороги «Москва-Смоленск». Здесь направление дороги совпадает с направлением стрелки, изображённой сверху, концы стрелки показывают запад и восток. Всё происходит в начале апреля. Куда идёт поезд: из Москвы в Смоленск или обратно?</w:t>
      </w:r>
    </w:p>
    <w:p w:rsidR="00F2606A" w:rsidRDefault="00F2606A" w:rsidP="00E72F07">
      <w:pPr>
        <w:rPr>
          <w:rFonts w:ascii="Times New Roman" w:hAnsi="Times New Roman"/>
          <w:b/>
          <w:sz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alt="https://twizz.ru/wp-content/uploads/2018/09/z.jpg" style="width:354pt;height:207pt;visibility:visible">
            <v:imagedata r:id="rId4" o:title=""/>
          </v:shape>
        </w:pict>
      </w:r>
    </w:p>
    <w:p w:rsidR="00F2606A" w:rsidRDefault="00F2606A" w:rsidP="00E72F07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Ответ: </w:t>
      </w:r>
      <w:r>
        <w:rPr>
          <w:rFonts w:ascii="Georgia" w:hAnsi="Georgia"/>
          <w:color w:val="323A46"/>
          <w:sz w:val="26"/>
          <w:szCs w:val="26"/>
          <w:shd w:val="clear" w:color="auto" w:fill="FFFFFF"/>
        </w:rPr>
        <w:t>Снег ещё  не растаял, он лежит на северном склоне, значит поезд движется с востока на запад. Получается, что из Москвы в Смоленск.</w:t>
      </w:r>
    </w:p>
    <w:p w:rsidR="00F2606A" w:rsidRDefault="00F2606A" w:rsidP="00DF0BE1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№2 «Найти отличие 4»</w:t>
      </w:r>
    </w:p>
    <w:p w:rsidR="00F2606A" w:rsidRDefault="00F2606A" w:rsidP="00DF0B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Задание: </w:t>
      </w:r>
      <w:r>
        <w:rPr>
          <w:rFonts w:ascii="Times New Roman" w:hAnsi="Times New Roman"/>
          <w:sz w:val="24"/>
        </w:rPr>
        <w:t>Найти 10 отличий</w:t>
      </w:r>
    </w:p>
    <w:p w:rsidR="00F2606A" w:rsidRDefault="00F2606A" w:rsidP="0082363F">
      <w:pPr>
        <w:ind w:left="-1134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noProof/>
          <w:lang w:eastAsia="ru-RU"/>
        </w:rPr>
        <w:pict>
          <v:shape id="Рисунок 5" o:spid="_x0000_i1026" type="#_x0000_t75" alt="https://www.profguide.io/files/article/logik_zada4i/otli4ie.jpg" style="width:475.5pt;height:202.5pt;visibility:visible">
            <v:imagedata r:id="rId5" o:title=""/>
          </v:shape>
        </w:pict>
      </w:r>
    </w:p>
    <w:p w:rsidR="00F2606A" w:rsidRDefault="00F2606A" w:rsidP="00E72F07">
      <w:pPr>
        <w:rPr>
          <w:rFonts w:ascii="Times New Roman" w:hAnsi="Times New Roman"/>
          <w:b/>
          <w:sz w:val="24"/>
        </w:rPr>
      </w:pPr>
      <w:r w:rsidRPr="0098055D">
        <w:rPr>
          <w:rFonts w:ascii="Times New Roman" w:hAnsi="Times New Roman"/>
          <w:b/>
          <w:sz w:val="24"/>
        </w:rPr>
        <w:t>№3.</w:t>
      </w:r>
      <w:r>
        <w:rPr>
          <w:rFonts w:ascii="Times New Roman" w:hAnsi="Times New Roman"/>
          <w:b/>
          <w:sz w:val="24"/>
        </w:rPr>
        <w:t xml:space="preserve"> «Последовательность цифр 6»</w:t>
      </w:r>
    </w:p>
    <w:p w:rsidR="00F2606A" w:rsidRDefault="00F2606A" w:rsidP="00E72F07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Style w:val="Strong"/>
          <w:rFonts w:ascii="Arial" w:hAnsi="Arial" w:cs="Arial"/>
          <w:i/>
          <w:iCs/>
          <w:color w:val="141414"/>
          <w:sz w:val="21"/>
          <w:szCs w:val="21"/>
        </w:rPr>
        <w:t>Задача:</w:t>
      </w:r>
      <w:r>
        <w:rPr>
          <w:rFonts w:ascii="Arial" w:hAnsi="Arial" w:cs="Arial"/>
          <w:color w:val="141414"/>
          <w:sz w:val="21"/>
          <w:szCs w:val="21"/>
        </w:rPr>
        <w:t> 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 таблице разбросаны числа от одного до двадцати пяти, которые необходимо быстро и последовательно находить. </w:t>
      </w:r>
    </w:p>
    <w:p w:rsidR="00F2606A" w:rsidRDefault="00F2606A" w:rsidP="00E72F07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noProof/>
          <w:lang w:eastAsia="ru-RU"/>
        </w:rPr>
        <w:pict>
          <v:shape id="Рисунок 2" o:spid="_x0000_i1027" type="#_x0000_t75" alt="https://studfile.net/html/2706/295/html_5BLzeyBtX8.qEbA/img-xWrWjV.png" style="width:244.5pt;height:182.25pt;visibility:visible">
            <v:imagedata r:id="rId6" o:title=""/>
          </v:shape>
        </w:pict>
      </w:r>
    </w:p>
    <w:p w:rsidR="00F2606A" w:rsidRDefault="00F2606A">
      <w:pPr>
        <w:rPr>
          <w:rFonts w:ascii="Times New Roman" w:hAnsi="Times New Roman"/>
          <w:b/>
          <w:sz w:val="24"/>
        </w:rPr>
      </w:pPr>
      <w:r w:rsidRPr="0084241F">
        <w:rPr>
          <w:rFonts w:ascii="Times New Roman" w:hAnsi="Times New Roman"/>
          <w:b/>
        </w:rPr>
        <w:t xml:space="preserve">№ 4 </w:t>
      </w:r>
      <w:r w:rsidRPr="0084241F">
        <w:rPr>
          <w:rFonts w:ascii="Times New Roman" w:hAnsi="Times New Roman"/>
          <w:b/>
          <w:sz w:val="24"/>
        </w:rPr>
        <w:t>«Найти пропущенную фигуру</w:t>
      </w:r>
      <w:r>
        <w:rPr>
          <w:rFonts w:ascii="Times New Roman" w:hAnsi="Times New Roman"/>
          <w:b/>
          <w:sz w:val="24"/>
        </w:rPr>
        <w:t xml:space="preserve"> 2</w:t>
      </w:r>
      <w:r w:rsidRPr="0084241F">
        <w:rPr>
          <w:rFonts w:ascii="Times New Roman" w:hAnsi="Times New Roman"/>
          <w:b/>
          <w:sz w:val="24"/>
        </w:rPr>
        <w:t>»</w:t>
      </w:r>
    </w:p>
    <w:p w:rsidR="00F2606A" w:rsidRDefault="00F2606A">
      <w:pPr>
        <w:rPr>
          <w:rFonts w:ascii="Times New Roman" w:hAnsi="Times New Roman"/>
          <w:b/>
        </w:rPr>
      </w:pPr>
      <w:r>
        <w:rPr>
          <w:noProof/>
          <w:lang w:eastAsia="ru-RU"/>
        </w:rPr>
        <w:pict>
          <v:shape id="Рисунок 3" o:spid="_x0000_i1028" type="#_x0000_t75" style="width:380.25pt;height:247.5pt;visibility:visible">
            <v:imagedata r:id="rId7" o:title="" croptop="27090f" cropbottom="8181f" cropleft="21951f" cropright="17435f"/>
          </v:shape>
        </w:pict>
      </w:r>
    </w:p>
    <w:p w:rsidR="00F2606A" w:rsidRPr="0084241F" w:rsidRDefault="00F2606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Ответ: А</w:t>
      </w:r>
    </w:p>
    <w:sectPr w:rsidR="00F2606A" w:rsidRPr="0084241F" w:rsidSect="00700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0AF7"/>
    <w:rsid w:val="000F5B93"/>
    <w:rsid w:val="00130CD4"/>
    <w:rsid w:val="00350DFF"/>
    <w:rsid w:val="003E1CD6"/>
    <w:rsid w:val="004C636E"/>
    <w:rsid w:val="00580AF7"/>
    <w:rsid w:val="005D4DEC"/>
    <w:rsid w:val="006A7704"/>
    <w:rsid w:val="007008E0"/>
    <w:rsid w:val="007407BC"/>
    <w:rsid w:val="007F242D"/>
    <w:rsid w:val="0082363F"/>
    <w:rsid w:val="0084241F"/>
    <w:rsid w:val="0098055D"/>
    <w:rsid w:val="00BA0F9A"/>
    <w:rsid w:val="00D06DB2"/>
    <w:rsid w:val="00D81E7A"/>
    <w:rsid w:val="00DF0BE1"/>
    <w:rsid w:val="00E72F07"/>
    <w:rsid w:val="00F2606A"/>
    <w:rsid w:val="00F90507"/>
    <w:rsid w:val="00FC6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F0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E72F07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E72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2F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2</Pages>
  <Words>101</Words>
  <Characters>579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garserv</dc:creator>
  <cp:keywords/>
  <dc:description/>
  <cp:lastModifiedBy>Андрей</cp:lastModifiedBy>
  <cp:revision>8</cp:revision>
  <cp:lastPrinted>2020-08-17T06:13:00Z</cp:lastPrinted>
  <dcterms:created xsi:type="dcterms:W3CDTF">2019-12-09T07:10:00Z</dcterms:created>
  <dcterms:modified xsi:type="dcterms:W3CDTF">2020-09-18T06:40:00Z</dcterms:modified>
</cp:coreProperties>
</file>